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10034705-Austausch Rotationswärmetauscher Lüftungsanlage GIZ Campus Bonn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10034705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Austausch der defekten Speichermasse / Rotationswärmetauscher in einer Lüftungsanlage mit Wärmerückgewinnung im GIZ Campus Bonn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